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E5D" w:rsidRDefault="00301E5D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-337820</wp:posOffset>
            </wp:positionV>
            <wp:extent cx="1228725" cy="1099709"/>
            <wp:effectExtent l="0" t="0" r="0" b="5715"/>
            <wp:wrapNone/>
            <wp:docPr id="1" name="Picture 1" descr="Image result for parsloes primary school 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arsloes primary school p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3EFD" w:rsidRDefault="00603231" w:rsidP="00301E5D">
      <w:pPr>
        <w:ind w:left="720" w:firstLine="720"/>
        <w:rPr>
          <w:rFonts w:ascii="Tahoma" w:hAnsi="Tahoma" w:cs="Tahoma"/>
          <w:b/>
          <w:sz w:val="28"/>
          <w:szCs w:val="28"/>
          <w:u w:val="single"/>
        </w:rPr>
      </w:pPr>
      <w:r w:rsidRPr="00603231">
        <w:rPr>
          <w:sz w:val="28"/>
          <w:szCs w:val="28"/>
        </w:rPr>
        <w:t xml:space="preserve"> </w:t>
      </w:r>
      <w:proofErr w:type="gramStart"/>
      <w:r w:rsidRPr="00603231">
        <w:rPr>
          <w:rFonts w:ascii="Tahoma" w:hAnsi="Tahoma" w:cs="Tahoma"/>
          <w:b/>
          <w:sz w:val="28"/>
          <w:szCs w:val="28"/>
          <w:u w:val="single"/>
        </w:rPr>
        <w:t>50</w:t>
      </w:r>
      <w:proofErr w:type="gramEnd"/>
      <w:r w:rsidRPr="00603231">
        <w:rPr>
          <w:rFonts w:ascii="Tahoma" w:hAnsi="Tahoma" w:cs="Tahoma"/>
          <w:b/>
          <w:sz w:val="28"/>
          <w:szCs w:val="28"/>
          <w:u w:val="single"/>
        </w:rPr>
        <w:t xml:space="preserve"> things to do before I leave </w:t>
      </w:r>
      <w:proofErr w:type="spellStart"/>
      <w:r w:rsidRPr="00603231">
        <w:rPr>
          <w:rFonts w:ascii="Tahoma" w:hAnsi="Tahoma" w:cs="Tahoma"/>
          <w:b/>
          <w:sz w:val="28"/>
          <w:szCs w:val="28"/>
          <w:u w:val="single"/>
        </w:rPr>
        <w:t>Parsloes</w:t>
      </w:r>
      <w:proofErr w:type="spellEnd"/>
      <w:r w:rsidRPr="00603231">
        <w:rPr>
          <w:rFonts w:ascii="Tahoma" w:hAnsi="Tahoma" w:cs="Tahoma"/>
          <w:b/>
          <w:sz w:val="28"/>
          <w:szCs w:val="28"/>
          <w:u w:val="single"/>
        </w:rPr>
        <w:t xml:space="preserve"> Primary School</w:t>
      </w:r>
      <w:r>
        <w:rPr>
          <w:rFonts w:ascii="Tahoma" w:hAnsi="Tahoma" w:cs="Tahoma"/>
          <w:b/>
          <w:sz w:val="28"/>
          <w:szCs w:val="28"/>
          <w:u w:val="single"/>
        </w:rPr>
        <w:t>...</w:t>
      </w:r>
    </w:p>
    <w:p w:rsidR="00301E5D" w:rsidRPr="00301E5D" w:rsidRDefault="00301E5D">
      <w:pPr>
        <w:rPr>
          <w:rFonts w:ascii="Tahoma" w:hAnsi="Tahoma" w:cs="Tahoma"/>
          <w:b/>
          <w:sz w:val="16"/>
          <w:szCs w:val="16"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98"/>
        <w:gridCol w:w="2198"/>
        <w:gridCol w:w="2198"/>
        <w:gridCol w:w="2199"/>
        <w:gridCol w:w="2198"/>
        <w:gridCol w:w="2198"/>
        <w:gridCol w:w="2199"/>
      </w:tblGrid>
      <w:tr w:rsidR="00303AE7" w:rsidTr="001F1EE5">
        <w:tc>
          <w:tcPr>
            <w:tcW w:w="2198" w:type="dxa"/>
          </w:tcPr>
          <w:p w:rsidR="00363912" w:rsidRDefault="00363912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>
              <w:rPr>
                <w:rFonts w:ascii="Tahoma" w:hAnsi="Tahoma" w:cs="Tahoma"/>
                <w:b/>
                <w:sz w:val="28"/>
                <w:szCs w:val="28"/>
                <w:u w:val="single"/>
              </w:rPr>
              <w:t>EYFS</w:t>
            </w:r>
          </w:p>
          <w:p w:rsidR="00363912" w:rsidRPr="00363912" w:rsidRDefault="00363912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363912">
              <w:rPr>
                <w:rFonts w:ascii="Tahoma" w:hAnsi="Tahoma" w:cs="Tahoma"/>
                <w:b/>
                <w:sz w:val="28"/>
                <w:szCs w:val="28"/>
                <w:u w:val="single"/>
              </w:rPr>
              <w:t>(Nursery/</w:t>
            </w:r>
          </w:p>
          <w:p w:rsidR="00603231" w:rsidRPr="00603231" w:rsidRDefault="00603231" w:rsidP="00363912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363912">
              <w:rPr>
                <w:rFonts w:ascii="Tahoma" w:hAnsi="Tahoma" w:cs="Tahoma"/>
                <w:b/>
                <w:sz w:val="28"/>
                <w:szCs w:val="28"/>
                <w:u w:val="single"/>
              </w:rPr>
              <w:t>Reception</w:t>
            </w:r>
            <w:r w:rsidR="00363912" w:rsidRPr="00363912">
              <w:rPr>
                <w:rFonts w:ascii="Tahoma" w:hAnsi="Tahoma" w:cs="Tahoma"/>
                <w:b/>
                <w:sz w:val="28"/>
                <w:szCs w:val="28"/>
                <w:u w:val="single"/>
              </w:rPr>
              <w:t>)</w:t>
            </w:r>
          </w:p>
        </w:tc>
        <w:tc>
          <w:tcPr>
            <w:tcW w:w="2198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1</w:t>
            </w:r>
          </w:p>
        </w:tc>
        <w:tc>
          <w:tcPr>
            <w:tcW w:w="2198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2</w:t>
            </w:r>
          </w:p>
        </w:tc>
        <w:tc>
          <w:tcPr>
            <w:tcW w:w="2199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3</w:t>
            </w:r>
          </w:p>
        </w:tc>
        <w:tc>
          <w:tcPr>
            <w:tcW w:w="2198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4</w:t>
            </w:r>
          </w:p>
        </w:tc>
        <w:tc>
          <w:tcPr>
            <w:tcW w:w="2198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5</w:t>
            </w:r>
          </w:p>
        </w:tc>
        <w:tc>
          <w:tcPr>
            <w:tcW w:w="2199" w:type="dxa"/>
          </w:tcPr>
          <w:p w:rsidR="00603231" w:rsidRPr="00603231" w:rsidRDefault="00603231" w:rsidP="00603231">
            <w:pPr>
              <w:jc w:val="center"/>
              <w:rPr>
                <w:rFonts w:ascii="Tahoma" w:hAnsi="Tahoma" w:cs="Tahoma"/>
                <w:b/>
                <w:sz w:val="28"/>
                <w:szCs w:val="28"/>
                <w:u w:val="single"/>
              </w:rPr>
            </w:pPr>
            <w:r w:rsidRPr="00603231">
              <w:rPr>
                <w:rFonts w:ascii="Tahoma" w:hAnsi="Tahoma" w:cs="Tahoma"/>
                <w:b/>
                <w:sz w:val="28"/>
                <w:szCs w:val="28"/>
                <w:u w:val="single"/>
              </w:rPr>
              <w:t>Year 6</w:t>
            </w:r>
          </w:p>
        </w:tc>
      </w:tr>
      <w:tr w:rsidR="00303AE7" w:rsidRPr="00357884" w:rsidTr="001F1EE5">
        <w:tc>
          <w:tcPr>
            <w:tcW w:w="2198" w:type="dxa"/>
          </w:tcPr>
          <w:p w:rsidR="00603231" w:rsidRDefault="00357884" w:rsidP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Perform in a concert (Nativity)</w:t>
            </w:r>
          </w:p>
          <w:p w:rsidR="00545BA0" w:rsidRDefault="00545BA0" w:rsidP="00AA352A">
            <w:pPr>
              <w:rPr>
                <w:rFonts w:ascii="Tahoma" w:hAnsi="Tahoma" w:cs="Tahoma"/>
              </w:rPr>
            </w:pPr>
          </w:p>
          <w:p w:rsidR="00545BA0" w:rsidRDefault="00545BA0" w:rsidP="00AA352A">
            <w:pPr>
              <w:rPr>
                <w:rFonts w:ascii="Tahoma" w:hAnsi="Tahoma" w:cs="Tahom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5DD0B" wp14:editId="6A3458B1">
                  <wp:extent cx="1227712" cy="948292"/>
                  <wp:effectExtent l="0" t="0" r="0" b="4445"/>
                  <wp:docPr id="4" name="Picture 4" descr="Image result for nativity sc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nativity sc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73" cy="96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BA0" w:rsidRDefault="00545BA0" w:rsidP="00AA352A">
            <w:pPr>
              <w:rPr>
                <w:rFonts w:ascii="Tahoma" w:hAnsi="Tahoma" w:cs="Tahoma"/>
              </w:rPr>
            </w:pPr>
          </w:p>
          <w:p w:rsidR="00545BA0" w:rsidRPr="00357884" w:rsidRDefault="00545BA0" w:rsidP="00AA352A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45BA0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Walk through a forest </w:t>
            </w:r>
          </w:p>
          <w:p w:rsidR="00603231" w:rsidRPr="00357884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</w:t>
            </w:r>
            <w:proofErr w:type="gramStart"/>
            <w:r w:rsidRPr="00357884">
              <w:rPr>
                <w:rFonts w:ascii="Tahoma" w:hAnsi="Tahoma" w:cs="Tahoma"/>
              </w:rPr>
              <w:t>Oh</w:t>
            </w:r>
            <w:proofErr w:type="gramEnd"/>
            <w:r w:rsidRPr="00357884">
              <w:rPr>
                <w:rFonts w:ascii="Tahoma" w:hAnsi="Tahoma" w:cs="Tahoma"/>
              </w:rPr>
              <w:t xml:space="preserve"> Help! Oh No! It’s a </w:t>
            </w:r>
            <w:proofErr w:type="spellStart"/>
            <w:r w:rsidRPr="00357884">
              <w:rPr>
                <w:rFonts w:ascii="Tahoma" w:hAnsi="Tahoma" w:cs="Tahoma"/>
              </w:rPr>
              <w:t>Gruffalo</w:t>
            </w:r>
            <w:proofErr w:type="spellEnd"/>
            <w:r w:rsidRPr="00357884">
              <w:rPr>
                <w:rFonts w:ascii="Tahoma" w:hAnsi="Tahoma" w:cs="Tahoma"/>
              </w:rPr>
              <w:t>)</w:t>
            </w:r>
          </w:p>
          <w:p w:rsidR="00603231" w:rsidRPr="00357884" w:rsidRDefault="005864BE">
            <w:pPr>
              <w:rPr>
                <w:rFonts w:ascii="Tahoma" w:hAnsi="Tahoma" w:cs="Tahoma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67310</wp:posOffset>
                  </wp:positionV>
                  <wp:extent cx="904875" cy="904875"/>
                  <wp:effectExtent l="0" t="0" r="9525" b="9525"/>
                  <wp:wrapNone/>
                  <wp:docPr id="5" name="Picture 5" descr="A Walk Through the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Walk Through the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8" w:type="dxa"/>
          </w:tcPr>
          <w:p w:rsidR="005864BE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Share a talent (Amazing Me</w:t>
            </w:r>
            <w:r w:rsidR="00363912">
              <w:rPr>
                <w:rFonts w:ascii="Tahoma" w:hAnsi="Tahoma" w:cs="Tahoma"/>
              </w:rPr>
              <w:t>!</w:t>
            </w:r>
            <w:r w:rsidRPr="00357884">
              <w:rPr>
                <w:rFonts w:ascii="Tahoma" w:hAnsi="Tahoma" w:cs="Tahoma"/>
              </w:rPr>
              <w:t>)</w:t>
            </w:r>
          </w:p>
          <w:p w:rsidR="005864BE" w:rsidRDefault="00363912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170181</wp:posOffset>
                  </wp:positionV>
                  <wp:extent cx="1248226" cy="786130"/>
                  <wp:effectExtent l="0" t="0" r="9525" b="0"/>
                  <wp:wrapNone/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1" cy="78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03231" w:rsidRPr="00357884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199" w:type="dxa"/>
          </w:tcPr>
          <w:p w:rsidR="00603231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Meet an author </w:t>
            </w:r>
          </w:p>
          <w:p w:rsidR="00545BA0" w:rsidRDefault="00545BA0">
            <w:pPr>
              <w:rPr>
                <w:rFonts w:ascii="Tahoma" w:hAnsi="Tahoma" w:cs="Tahoma"/>
              </w:rPr>
            </w:pPr>
          </w:p>
          <w:p w:rsidR="00545BA0" w:rsidRPr="00357884" w:rsidRDefault="00545BA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26ECB47F" wp14:editId="6BD52974">
                  <wp:extent cx="1159395" cy="771525"/>
                  <wp:effectExtent l="0" t="0" r="3175" b="0"/>
                  <wp:docPr id="7" name="Picture 7" descr="C:\Users\nlipman.301.PARSLOESPRIMARY\Local Settings\Temporary Internet Files\Content.MSO\EECE8F1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lipman.301.PARSLOESPRIMARY\Local Settings\Temporary Internet Files\Content.MSO\EECE8F1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36" cy="78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545BA0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Make a mask</w:t>
            </w:r>
          </w:p>
          <w:p w:rsidR="00603231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</w:t>
            </w:r>
            <w:proofErr w:type="gramStart"/>
            <w:r w:rsidRPr="00357884">
              <w:rPr>
                <w:rFonts w:ascii="Tahoma" w:hAnsi="Tahoma" w:cs="Tahoma"/>
              </w:rPr>
              <w:t>It’s</w:t>
            </w:r>
            <w:proofErr w:type="gramEnd"/>
            <w:r w:rsidRPr="00357884">
              <w:rPr>
                <w:rFonts w:ascii="Tahoma" w:hAnsi="Tahoma" w:cs="Tahoma"/>
              </w:rPr>
              <w:t xml:space="preserve"> All Greek To Me!) </w:t>
            </w:r>
          </w:p>
          <w:p w:rsidR="00545BA0" w:rsidRDefault="00545BA0">
            <w:pPr>
              <w:rPr>
                <w:rFonts w:ascii="Tahoma" w:hAnsi="Tahoma" w:cs="Tahoma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67310</wp:posOffset>
                  </wp:positionV>
                  <wp:extent cx="1000125" cy="1000125"/>
                  <wp:effectExtent l="0" t="0" r="9525" b="9525"/>
                  <wp:wrapNone/>
                  <wp:docPr id="9" name="Picture 9" descr="Image result for make a greek ma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make a greek ma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5BA0" w:rsidRPr="00357884" w:rsidRDefault="00545BA0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45BA0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Visit a museum</w:t>
            </w:r>
          </w:p>
          <w:p w:rsidR="00603231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</w:t>
            </w:r>
            <w:r w:rsidR="00AA352A" w:rsidRPr="00357884">
              <w:rPr>
                <w:rFonts w:ascii="Tahoma" w:hAnsi="Tahoma" w:cs="Tahoma"/>
              </w:rPr>
              <w:t>To Infinity and Beyond)</w:t>
            </w:r>
          </w:p>
          <w:p w:rsidR="00545BA0" w:rsidRDefault="00303AE7">
            <w:pPr>
              <w:rPr>
                <w:rFonts w:ascii="Tahoma" w:hAnsi="Tahoma" w:cs="Tahoma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58420</wp:posOffset>
                  </wp:positionV>
                  <wp:extent cx="1350151" cy="759460"/>
                  <wp:effectExtent l="0" t="0" r="2540" b="2540"/>
                  <wp:wrapNone/>
                  <wp:docPr id="11" name="Picture 11" descr="Image result for science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science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51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5BA0" w:rsidRPr="00357884" w:rsidRDefault="00545BA0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F02D86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Visit a place of work</w:t>
            </w:r>
          </w:p>
          <w:p w:rsidR="00603231" w:rsidRDefault="00F02D8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(The Future is Bright</w:t>
            </w:r>
            <w:bookmarkStart w:id="0" w:name="_GoBack"/>
            <w:bookmarkEnd w:id="0"/>
            <w:r>
              <w:rPr>
                <w:rFonts w:ascii="Tahoma" w:hAnsi="Tahoma" w:cs="Tahoma"/>
              </w:rPr>
              <w:t>)</w:t>
            </w:r>
            <w:r w:rsidR="00603231" w:rsidRPr="00357884">
              <w:rPr>
                <w:rFonts w:ascii="Tahoma" w:hAnsi="Tahoma" w:cs="Tahoma"/>
              </w:rPr>
              <w:t xml:space="preserve"> </w:t>
            </w:r>
          </w:p>
          <w:p w:rsidR="00303AE7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109855</wp:posOffset>
                  </wp:positionV>
                  <wp:extent cx="1085694" cy="724361"/>
                  <wp:effectExtent l="0" t="0" r="635" b="0"/>
                  <wp:wrapNone/>
                  <wp:docPr id="38" name="Picture 38" descr="Image result for account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age result for account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94" cy="72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3AE7" w:rsidRPr="00357884" w:rsidRDefault="00303AE7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603231" w:rsidRPr="00357884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Visit a farm </w:t>
            </w:r>
          </w:p>
          <w:p w:rsidR="00603231" w:rsidRPr="00357884" w:rsidRDefault="004E0C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141605</wp:posOffset>
                  </wp:positionV>
                  <wp:extent cx="1143000" cy="760615"/>
                  <wp:effectExtent l="0" t="0" r="0" b="1905"/>
                  <wp:wrapNone/>
                  <wp:docPr id="13" name="Picture 13" descr="C:\Users\nlipman.301.PARSLOESPRIMARY\Local Settings\Temporary Internet Files\Content.MSO\2E18352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lipman.301.PARSLOESPRIMARY\Local Settings\Temporary Internet Files\Content.MSO\2E18352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8" w:type="dxa"/>
          </w:tcPr>
          <w:p w:rsidR="00603231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Make a new friend (This is </w:t>
            </w:r>
            <w:proofErr w:type="gramStart"/>
            <w:r w:rsidRPr="00357884">
              <w:rPr>
                <w:rFonts w:ascii="Tahoma" w:hAnsi="Tahoma" w:cs="Tahoma"/>
              </w:rPr>
              <w:t>Me</w:t>
            </w:r>
            <w:proofErr w:type="gramEnd"/>
            <w:r w:rsidRPr="00357884">
              <w:rPr>
                <w:rFonts w:ascii="Tahoma" w:hAnsi="Tahoma" w:cs="Tahoma"/>
              </w:rPr>
              <w:t>!)</w:t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  <w:p w:rsidR="005864BE" w:rsidRPr="00357884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190625" cy="771094"/>
                  <wp:effectExtent l="0" t="0" r="0" b="0"/>
                  <wp:docPr id="24" name="Picture 24" descr="Image result for make a new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make a new frie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39" cy="77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303AE7" w:rsidRDefault="00AA352A" w:rsidP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Plant a seed</w:t>
            </w:r>
          </w:p>
          <w:p w:rsidR="00AA352A" w:rsidRDefault="00AA352A" w:rsidP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(Blooming Marvellous)</w:t>
            </w:r>
          </w:p>
          <w:p w:rsidR="00303AE7" w:rsidRDefault="00303AE7" w:rsidP="00AA352A">
            <w:pPr>
              <w:rPr>
                <w:rFonts w:ascii="Tahoma" w:hAnsi="Tahoma" w:cs="Tahoma"/>
              </w:rPr>
            </w:pPr>
          </w:p>
          <w:p w:rsidR="00303AE7" w:rsidRPr="00357884" w:rsidRDefault="00303AE7" w:rsidP="00AA352A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57300" cy="838200"/>
                  <wp:effectExtent l="0" t="0" r="0" b="0"/>
                  <wp:docPr id="26" name="Picture 26" descr="Image result for plant a 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plant a 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231" w:rsidRPr="00357884" w:rsidRDefault="00603231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603231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Visit a theatre (Pantomime) </w:t>
            </w:r>
          </w:p>
          <w:p w:rsidR="00303AE7" w:rsidRDefault="00303AE7">
            <w:pPr>
              <w:rPr>
                <w:rFonts w:ascii="Tahoma" w:hAnsi="Tahoma" w:cs="Tahoma"/>
              </w:rPr>
            </w:pPr>
          </w:p>
          <w:p w:rsidR="00303AE7" w:rsidRPr="00357884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81830" cy="875316"/>
                  <wp:effectExtent l="0" t="0" r="0" b="1270"/>
                  <wp:docPr id="27" name="Picture 27" descr="Image result for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43" cy="91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DB7740" w:rsidRDefault="00357884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Learn to knit or sew</w:t>
            </w:r>
          </w:p>
          <w:p w:rsidR="00603231" w:rsidRDefault="00357884" w:rsidP="00303AE7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(Strike a Pose)</w:t>
            </w:r>
          </w:p>
          <w:p w:rsidR="00303AE7" w:rsidRDefault="00303AE7" w:rsidP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130810</wp:posOffset>
                  </wp:positionV>
                  <wp:extent cx="1181100" cy="882134"/>
                  <wp:effectExtent l="0" t="0" r="0" b="0"/>
                  <wp:wrapNone/>
                  <wp:docPr id="29" name="Picture 29" descr="Image result for sew needle and th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sew needle and th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3AE7" w:rsidRPr="00357884" w:rsidRDefault="00303AE7" w:rsidP="00303AE7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DB7740" w:rsidRDefault="00AA352A" w:rsidP="00DB7740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Learn to play an instrument </w:t>
            </w:r>
          </w:p>
          <w:p w:rsidR="00603231" w:rsidRDefault="00AA352A" w:rsidP="00DB7740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</w:t>
            </w:r>
            <w:r w:rsidR="00DB7740">
              <w:rPr>
                <w:rFonts w:ascii="Tahoma" w:hAnsi="Tahoma" w:cs="Tahoma"/>
              </w:rPr>
              <w:t>D</w:t>
            </w:r>
            <w:r w:rsidRPr="00357884">
              <w:rPr>
                <w:rFonts w:ascii="Tahoma" w:hAnsi="Tahoma" w:cs="Tahoma"/>
              </w:rPr>
              <w:t>rums)</w:t>
            </w:r>
          </w:p>
          <w:p w:rsidR="00303AE7" w:rsidRDefault="00303AE7" w:rsidP="00DB7740">
            <w:pPr>
              <w:rPr>
                <w:rFonts w:ascii="Tahoma" w:hAnsi="Tahoma" w:cs="Tahoma"/>
              </w:rPr>
            </w:pPr>
          </w:p>
          <w:p w:rsidR="00301E5D" w:rsidRPr="00357884" w:rsidRDefault="00303AE7" w:rsidP="00DB7740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019175" cy="1019175"/>
                  <wp:effectExtent l="0" t="0" r="9525" b="9525"/>
                  <wp:docPr id="36" name="Picture 36" descr="Image result for african dr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african dru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DB7740" w:rsidRDefault="00603231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Meet a professional person and </w:t>
            </w:r>
            <w:r w:rsidR="00F02D86">
              <w:rPr>
                <w:rFonts w:ascii="Tahoma" w:hAnsi="Tahoma" w:cs="Tahoma"/>
              </w:rPr>
              <w:t xml:space="preserve">learn </w:t>
            </w:r>
            <w:r w:rsidRPr="00357884">
              <w:rPr>
                <w:rFonts w:ascii="Tahoma" w:hAnsi="Tahoma" w:cs="Tahoma"/>
              </w:rPr>
              <w:t xml:space="preserve">about their job </w:t>
            </w:r>
          </w:p>
          <w:p w:rsidR="00C746F5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(The Future is Bright)</w:t>
            </w:r>
          </w:p>
          <w:p w:rsidR="00301E5D" w:rsidRDefault="00301E5D">
            <w:pPr>
              <w:rPr>
                <w:rFonts w:ascii="Tahoma" w:hAnsi="Tahoma" w:cs="Tahoma"/>
              </w:rPr>
            </w:pPr>
            <w:r w:rsidRPr="00301E5D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163831</wp:posOffset>
                  </wp:positionH>
                  <wp:positionV relativeFrom="paragraph">
                    <wp:posOffset>113690</wp:posOffset>
                  </wp:positionV>
                  <wp:extent cx="800100" cy="754990"/>
                  <wp:effectExtent l="0" t="0" r="0" b="7620"/>
                  <wp:wrapNone/>
                  <wp:docPr id="39" name="Picture 39" descr="Image result for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 result for do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78"/>
                          <a:stretch/>
                        </pic:blipFill>
                        <pic:spPr bwMode="auto">
                          <a:xfrm>
                            <a:off x="0" y="0"/>
                            <a:ext cx="803768" cy="75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3AE7" w:rsidRPr="00357884" w:rsidRDefault="00303AE7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603231" w:rsidRDefault="00C746F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Visit a library </w:t>
            </w:r>
          </w:p>
          <w:p w:rsidR="004E0C80" w:rsidRDefault="004E0C80">
            <w:pPr>
              <w:rPr>
                <w:rFonts w:ascii="Tahoma" w:hAnsi="Tahoma" w:cs="Tahoma"/>
              </w:rPr>
            </w:pPr>
          </w:p>
          <w:p w:rsidR="004E0C80" w:rsidRDefault="004E0C80">
            <w:pPr>
              <w:rPr>
                <w:rFonts w:ascii="Tahoma" w:hAnsi="Tahoma" w:cs="Tahoma"/>
              </w:rPr>
            </w:pPr>
            <w:r w:rsidRPr="004E0C80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00150" cy="800500"/>
                  <wp:effectExtent l="0" t="0" r="0" b="0"/>
                  <wp:docPr id="2" name="Picture 2" descr="Image result for children'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'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21" cy="8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C80" w:rsidRPr="00357884" w:rsidRDefault="004E0C80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603231" w:rsidRDefault="00C07E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Share work in an assembly (Sensational!) </w:t>
            </w:r>
          </w:p>
          <w:p w:rsidR="005864BE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5F3205F7" wp14:editId="1D1BCDBE">
                  <wp:extent cx="1243013" cy="828675"/>
                  <wp:effectExtent l="0" t="0" r="0" b="0"/>
                  <wp:docPr id="23" name="Picture 23" descr="Image result for share work class assemb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share work class assemb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50" cy="82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4BE" w:rsidRPr="00357884" w:rsidRDefault="005864BE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864BE" w:rsidRDefault="00AA352A" w:rsidP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Visit London</w:t>
            </w:r>
          </w:p>
          <w:p w:rsidR="00603231" w:rsidRDefault="00AA352A" w:rsidP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(London’s Calling)</w:t>
            </w:r>
          </w:p>
          <w:p w:rsidR="005864BE" w:rsidRDefault="005864BE" w:rsidP="00AA352A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67945</wp:posOffset>
                  </wp:positionV>
                  <wp:extent cx="1180864" cy="788421"/>
                  <wp:effectExtent l="0" t="0" r="635" b="0"/>
                  <wp:wrapNone/>
                  <wp:docPr id="22" name="Picture 22" descr="Image result for tower of 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tower of 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64" cy="78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64BE" w:rsidRPr="00357884" w:rsidRDefault="005864BE" w:rsidP="00AA352A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603231" w:rsidRDefault="00AA352A" w:rsidP="00303AE7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Try a new food (Come Dine with </w:t>
            </w:r>
            <w:r w:rsidR="00363912">
              <w:rPr>
                <w:rFonts w:ascii="Tahoma" w:hAnsi="Tahoma" w:cs="Tahoma"/>
              </w:rPr>
              <w:t>Us</w:t>
            </w:r>
            <w:r w:rsidRPr="00357884">
              <w:rPr>
                <w:rFonts w:ascii="Tahoma" w:hAnsi="Tahoma" w:cs="Tahoma"/>
              </w:rPr>
              <w:t>)</w:t>
            </w:r>
          </w:p>
          <w:p w:rsidR="00303AE7" w:rsidRPr="00357884" w:rsidRDefault="00303AE7" w:rsidP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116309" cy="742852"/>
                  <wp:effectExtent l="0" t="0" r="8255" b="635"/>
                  <wp:docPr id="28" name="Picture 28" descr="Image result for new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new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11" cy="75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303AE7" w:rsidRDefault="00C07E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Visit a place of worship </w:t>
            </w:r>
          </w:p>
          <w:p w:rsidR="00603231" w:rsidRDefault="00C07E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(Bright Lights, Big City)</w:t>
            </w:r>
          </w:p>
          <w:p w:rsidR="00301E5D" w:rsidRPr="00357884" w:rsidRDefault="00303A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00A647BC">
                  <wp:extent cx="1158240" cy="76200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F02D86" w:rsidRDefault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Fly a kite</w:t>
            </w:r>
          </w:p>
          <w:p w:rsidR="00603231" w:rsidRDefault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r w:rsidR="00F02D86">
              <w:rPr>
                <w:rFonts w:ascii="Tahoma" w:hAnsi="Tahoma" w:cs="Tahoma"/>
              </w:rPr>
              <w:t>Use the Force!</w:t>
            </w:r>
            <w:r>
              <w:rPr>
                <w:rFonts w:ascii="Tahoma" w:hAnsi="Tahoma" w:cs="Tahoma"/>
              </w:rPr>
              <w:t xml:space="preserve">) </w:t>
            </w:r>
          </w:p>
          <w:p w:rsidR="00303AE7" w:rsidRPr="00357884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124460</wp:posOffset>
                  </wp:positionV>
                  <wp:extent cx="1156762" cy="651510"/>
                  <wp:effectExtent l="0" t="0" r="5715" b="0"/>
                  <wp:wrapNone/>
                  <wp:docPr id="37" name="Picture 37" descr="Image result for fly a k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age result for fly a k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62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9" w:type="dxa"/>
          </w:tcPr>
          <w:p w:rsidR="00603231" w:rsidRDefault="00AA352A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Take a photograph (Natural World)</w:t>
            </w:r>
          </w:p>
          <w:p w:rsidR="00301E5D" w:rsidRDefault="00301E5D">
            <w:pPr>
              <w:rPr>
                <w:rFonts w:ascii="Tahoma" w:hAnsi="Tahoma" w:cs="Tahoma"/>
              </w:rPr>
            </w:pPr>
            <w:r w:rsidRPr="00301E5D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129540</wp:posOffset>
                  </wp:positionV>
                  <wp:extent cx="1056422" cy="703842"/>
                  <wp:effectExtent l="0" t="0" r="0" b="1270"/>
                  <wp:wrapNone/>
                  <wp:docPr id="41" name="Picture 4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422" cy="70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1E5D" w:rsidRPr="00357884" w:rsidRDefault="00301E5D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603231" w:rsidRDefault="00AC496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Make your own bread </w:t>
            </w:r>
          </w:p>
          <w:p w:rsidR="004E0C80" w:rsidRPr="00357884" w:rsidRDefault="004E0C80">
            <w:pPr>
              <w:rPr>
                <w:rFonts w:ascii="Tahoma" w:hAnsi="Tahoma" w:cs="Tahoma"/>
              </w:rPr>
            </w:pPr>
            <w:r w:rsidRPr="004E0C80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105410</wp:posOffset>
                  </wp:positionV>
                  <wp:extent cx="866775" cy="722313"/>
                  <wp:effectExtent l="0" t="0" r="0" b="1905"/>
                  <wp:wrapNone/>
                  <wp:docPr id="3" name="Picture 3" descr="Image result for make bread at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make bread at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2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8" w:type="dxa"/>
          </w:tcPr>
          <w:p w:rsidR="005864BE" w:rsidRDefault="00C07E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Make a cake </w:t>
            </w:r>
          </w:p>
          <w:p w:rsidR="00603231" w:rsidRDefault="00C07E0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(Time for Tea) </w:t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  <w:p w:rsidR="005864BE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169374" cy="656975"/>
                  <wp:effectExtent l="0" t="0" r="0" b="0"/>
                  <wp:docPr id="20" name="Picture 20" descr="Image result for make a 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make a cup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59" cy="6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  <w:p w:rsidR="005864BE" w:rsidRPr="00357884" w:rsidRDefault="005864BE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864BE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Go on a  treasure hunt</w:t>
            </w:r>
          </w:p>
          <w:p w:rsidR="005864BE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(Blooming Marvellous)</w:t>
            </w:r>
          </w:p>
          <w:p w:rsidR="005864BE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06500" cy="904875"/>
                  <wp:effectExtent l="0" t="0" r="0" b="9525"/>
                  <wp:docPr id="21" name="Picture 21" descr="Image result for treasure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treasure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231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 </w:t>
            </w: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303AE7" w:rsidRDefault="00C746F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Complete a survey in the local area </w:t>
            </w:r>
          </w:p>
          <w:p w:rsidR="00603231" w:rsidRDefault="00C746F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(Totally Tropical)</w:t>
            </w:r>
          </w:p>
          <w:p w:rsidR="00303AE7" w:rsidRDefault="00303AE7">
            <w:pPr>
              <w:rPr>
                <w:rFonts w:ascii="Tahoma" w:hAnsi="Tahoma" w:cs="Tahoma"/>
              </w:rPr>
            </w:pPr>
          </w:p>
          <w:p w:rsidR="00303AE7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50685" cy="818794"/>
                  <wp:effectExtent l="0" t="0" r="6985" b="635"/>
                  <wp:docPr id="35" name="Picture 35" descr="C:\Users\nlipman.301.PARSLOESPRIMARY\Local Settings\Temporary Internet Files\Content.MSO\3CC124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nlipman.301.PARSLOESPRIMARY\Local Settings\Temporary Internet Files\Content.MSO\3CC124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06" cy="83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6F5" w:rsidRDefault="00C746F5">
            <w:pPr>
              <w:rPr>
                <w:rFonts w:ascii="Tahoma" w:hAnsi="Tahoma" w:cs="Tahoma"/>
              </w:rPr>
            </w:pP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603231" w:rsidRDefault="00AC496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Have</w:t>
            </w:r>
            <w:r w:rsidR="003B0F8D">
              <w:rPr>
                <w:rFonts w:ascii="Tahoma" w:hAnsi="Tahoma" w:cs="Tahoma"/>
              </w:rPr>
              <w:t xml:space="preserve"> a pen pal</w:t>
            </w:r>
          </w:p>
          <w:p w:rsidR="00B80EBB" w:rsidRDefault="00B80EBB">
            <w:pPr>
              <w:rPr>
                <w:rFonts w:ascii="Tahoma" w:hAnsi="Tahoma" w:cs="Tahoma"/>
              </w:rPr>
            </w:pPr>
            <w:r w:rsidRPr="00B80EBB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110490</wp:posOffset>
                  </wp:positionV>
                  <wp:extent cx="1215768" cy="762000"/>
                  <wp:effectExtent l="0" t="0" r="3810" b="0"/>
                  <wp:wrapNone/>
                  <wp:docPr id="42" name="Picture 42" descr="Image result for pen p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age result for pen p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68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EBB" w:rsidRPr="00357884" w:rsidRDefault="00B80EBB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603231" w:rsidRDefault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a wind chime (</w:t>
            </w:r>
            <w:r w:rsidR="00F02D86">
              <w:rPr>
                <w:rFonts w:ascii="Tahoma" w:hAnsi="Tahoma" w:cs="Tahoma"/>
              </w:rPr>
              <w:t>Use the Force</w:t>
            </w:r>
            <w:r>
              <w:rPr>
                <w:rFonts w:ascii="Tahoma" w:hAnsi="Tahoma" w:cs="Tahoma"/>
              </w:rPr>
              <w:t>)</w:t>
            </w:r>
          </w:p>
          <w:p w:rsidR="00B80EBB" w:rsidRDefault="00B80EBB">
            <w:pPr>
              <w:rPr>
                <w:rFonts w:ascii="Tahoma" w:hAnsi="Tahoma" w:cs="Tahoma"/>
              </w:rPr>
            </w:pPr>
            <w:r w:rsidRPr="00B80EBB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18415</wp:posOffset>
                  </wp:positionV>
                  <wp:extent cx="981075" cy="1308100"/>
                  <wp:effectExtent l="0" t="0" r="9525" b="6350"/>
                  <wp:wrapNone/>
                  <wp:docPr id="43" name="Picture 43" descr="Image result for make a wind ch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age result for make a wind ch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0EBB" w:rsidRPr="00357884" w:rsidRDefault="00B80EBB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603231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Keep a diary (Making Memories) </w:t>
            </w:r>
          </w:p>
          <w:p w:rsidR="00B34713" w:rsidRDefault="00B34713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75565</wp:posOffset>
                  </wp:positionV>
                  <wp:extent cx="1210491" cy="706120"/>
                  <wp:effectExtent l="0" t="0" r="8890" b="0"/>
                  <wp:wrapNone/>
                  <wp:docPr id="49" name="Picture 49" descr="Image result for diary of mem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diary of memo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91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303AE7" w:rsidRDefault="00303AE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Go to</w:t>
            </w:r>
            <w:r w:rsidR="00823401">
              <w:rPr>
                <w:rFonts w:ascii="Tahoma" w:hAnsi="Tahoma" w:cs="Tahoma"/>
              </w:rPr>
              <w:t xml:space="preserve"> a </w:t>
            </w:r>
            <w:r>
              <w:rPr>
                <w:rFonts w:ascii="Tahoma" w:hAnsi="Tahoma" w:cs="Tahoma"/>
              </w:rPr>
              <w:t>shop</w:t>
            </w:r>
          </w:p>
          <w:p w:rsidR="00303AE7" w:rsidRDefault="00303AE7">
            <w:pPr>
              <w:rPr>
                <w:rFonts w:ascii="Tahoma" w:hAnsi="Tahoma" w:cs="Tahoma"/>
              </w:rPr>
            </w:pPr>
          </w:p>
          <w:p w:rsidR="00B1032D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</w:t>
            </w:r>
            <w:r w:rsidR="00303AE7"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71031" cy="714375"/>
                  <wp:effectExtent l="0" t="0" r="5715" b="0"/>
                  <wp:docPr id="31" name="Picture 31" descr="Image result for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94" cy="73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C80" w:rsidRDefault="004E0C80">
            <w:pPr>
              <w:rPr>
                <w:rFonts w:ascii="Tahoma" w:hAnsi="Tahoma" w:cs="Tahoma"/>
              </w:rPr>
            </w:pPr>
          </w:p>
          <w:p w:rsidR="004E0C80" w:rsidRPr="00357884" w:rsidRDefault="004E0C80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864BE" w:rsidRDefault="003B0F8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Watch the clouds pass by </w:t>
            </w:r>
          </w:p>
          <w:p w:rsidR="003B0F8D" w:rsidRDefault="003B0F8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proofErr w:type="gramStart"/>
            <w:r>
              <w:rPr>
                <w:rFonts w:ascii="Tahoma" w:hAnsi="Tahoma" w:cs="Tahoma"/>
              </w:rPr>
              <w:t>What’s</w:t>
            </w:r>
            <w:proofErr w:type="gramEnd"/>
            <w:r>
              <w:rPr>
                <w:rFonts w:ascii="Tahoma" w:hAnsi="Tahoma" w:cs="Tahoma"/>
              </w:rPr>
              <w:t xml:space="preserve"> in the </w:t>
            </w:r>
            <w:proofErr w:type="spellStart"/>
            <w:r>
              <w:rPr>
                <w:rFonts w:ascii="Tahoma" w:hAnsi="Tahoma" w:cs="Tahoma"/>
              </w:rPr>
              <w:t>Toybox</w:t>
            </w:r>
            <w:proofErr w:type="spellEnd"/>
            <w:r>
              <w:rPr>
                <w:rFonts w:ascii="Tahoma" w:hAnsi="Tahoma" w:cs="Tahoma"/>
              </w:rPr>
              <w:t>?)</w:t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  <w:p w:rsidR="005864BE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0B3E58E2" wp14:editId="71E49BB5">
                  <wp:extent cx="1181100" cy="787784"/>
                  <wp:effectExtent l="0" t="0" r="0" b="0"/>
                  <wp:docPr id="12" name="Picture 12" descr="Image result for watch clouds go 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watch clouds go 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8" cy="80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B1032D" w:rsidRDefault="00357884" w:rsidP="00357884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>Make a bird feede</w:t>
            </w:r>
            <w:r w:rsidR="00363912">
              <w:rPr>
                <w:rFonts w:ascii="Tahoma" w:hAnsi="Tahoma" w:cs="Tahoma"/>
              </w:rPr>
              <w:t>r (If You Go Down T</w:t>
            </w:r>
            <w:r w:rsidRPr="00357884">
              <w:rPr>
                <w:rFonts w:ascii="Tahoma" w:hAnsi="Tahoma" w:cs="Tahoma"/>
              </w:rPr>
              <w:t xml:space="preserve">o </w:t>
            </w:r>
            <w:r w:rsidR="00363912">
              <w:rPr>
                <w:rFonts w:ascii="Tahoma" w:hAnsi="Tahoma" w:cs="Tahoma"/>
              </w:rPr>
              <w:t>T</w:t>
            </w:r>
            <w:r w:rsidRPr="00357884">
              <w:rPr>
                <w:rFonts w:ascii="Tahoma" w:hAnsi="Tahoma" w:cs="Tahoma"/>
              </w:rPr>
              <w:t xml:space="preserve">he Woods </w:t>
            </w:r>
            <w:r w:rsidR="00363912">
              <w:rPr>
                <w:rFonts w:ascii="Tahoma" w:hAnsi="Tahoma" w:cs="Tahoma"/>
              </w:rPr>
              <w:t>T</w:t>
            </w:r>
            <w:r w:rsidRPr="00357884">
              <w:rPr>
                <w:rFonts w:ascii="Tahoma" w:hAnsi="Tahoma" w:cs="Tahoma"/>
              </w:rPr>
              <w:t>oday...)</w:t>
            </w:r>
          </w:p>
          <w:p w:rsidR="005864BE" w:rsidRDefault="005864BE" w:rsidP="00357884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138430</wp:posOffset>
                  </wp:positionV>
                  <wp:extent cx="952500" cy="952500"/>
                  <wp:effectExtent l="0" t="0" r="0" b="0"/>
                  <wp:wrapNone/>
                  <wp:docPr id="15" name="Picture 15" descr="Image result for make a bird fee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make a bird fee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64BE" w:rsidRPr="00357884" w:rsidRDefault="005864BE" w:rsidP="00357884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B1032D" w:rsidRDefault="00C746F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Paint a picture (Totally Tropical) </w:t>
            </w:r>
          </w:p>
          <w:p w:rsidR="00303AE7" w:rsidRDefault="00303AE7">
            <w:pPr>
              <w:rPr>
                <w:rFonts w:ascii="Tahoma" w:hAnsi="Tahoma" w:cs="Tahoma"/>
              </w:rPr>
            </w:pPr>
          </w:p>
          <w:p w:rsidR="00303AE7" w:rsidRPr="00357884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46505" cy="733238"/>
                  <wp:effectExtent l="0" t="0" r="0" b="0"/>
                  <wp:docPr id="32" name="Picture 32" descr="Image result for paint a picture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paint a picture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59" cy="75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B80EBB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Listen to a live orchestra</w:t>
            </w:r>
          </w:p>
          <w:p w:rsidR="00B1032D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(Music service)</w:t>
            </w:r>
          </w:p>
          <w:p w:rsidR="00B80EBB" w:rsidRDefault="00B80EBB">
            <w:pPr>
              <w:rPr>
                <w:rFonts w:ascii="Tahoma" w:hAnsi="Tahoma" w:cs="Tahoma"/>
              </w:rPr>
            </w:pPr>
            <w:r w:rsidRPr="00B80EBB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172085</wp:posOffset>
                  </wp:positionV>
                  <wp:extent cx="1208858" cy="806386"/>
                  <wp:effectExtent l="0" t="0" r="0" b="0"/>
                  <wp:wrapNone/>
                  <wp:docPr id="46" name="Picture 46" descr="Image result for live orch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live orches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858" cy="8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EBB" w:rsidRPr="00357884" w:rsidRDefault="00B80EBB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B1032D" w:rsidRDefault="003B0F8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Grow and eat your own vegetables (The Circle of Life)</w:t>
            </w:r>
          </w:p>
          <w:p w:rsidR="00B80EBB" w:rsidRDefault="00B80EBB">
            <w:pPr>
              <w:rPr>
                <w:rFonts w:ascii="Tahoma" w:hAnsi="Tahoma" w:cs="Tahoma"/>
              </w:rPr>
            </w:pPr>
          </w:p>
          <w:p w:rsidR="00B80EBB" w:rsidRPr="00357884" w:rsidRDefault="00B80EBB">
            <w:pPr>
              <w:rPr>
                <w:rFonts w:ascii="Tahoma" w:hAnsi="Tahoma" w:cs="Tahoma"/>
              </w:rPr>
            </w:pPr>
            <w:r w:rsidRPr="00B80EBB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206868" cy="803342"/>
                  <wp:effectExtent l="0" t="0" r="0" b="0"/>
                  <wp:docPr id="45" name="Picture 4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7" cy="81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B34713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Make a memory book/video </w:t>
            </w:r>
          </w:p>
          <w:p w:rsidR="00B1032D" w:rsidRDefault="00B1032D">
            <w:pPr>
              <w:rPr>
                <w:rFonts w:ascii="Tahoma" w:hAnsi="Tahoma" w:cs="Tahoma"/>
              </w:rPr>
            </w:pPr>
            <w:r w:rsidRPr="00357884">
              <w:rPr>
                <w:rFonts w:ascii="Tahoma" w:hAnsi="Tahoma" w:cs="Tahoma"/>
              </w:rPr>
              <w:t xml:space="preserve">(Making Memories) </w:t>
            </w:r>
          </w:p>
          <w:p w:rsidR="00B34713" w:rsidRDefault="00B34713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104775</wp:posOffset>
                  </wp:positionV>
                  <wp:extent cx="685800" cy="902162"/>
                  <wp:effectExtent l="0" t="0" r="0" b="0"/>
                  <wp:wrapNone/>
                  <wp:docPr id="50" name="Picture 50" descr="Image result for school memor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mage result for school memory bo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2" t="11542" r="12716" b="16293"/>
                          <a:stretch/>
                        </pic:blipFill>
                        <pic:spPr bwMode="auto">
                          <a:xfrm>
                            <a:off x="0" y="0"/>
                            <a:ext cx="685800" cy="9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C746F5" w:rsidRPr="00357884" w:rsidRDefault="00C746F5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3B0F8D" w:rsidRDefault="003B689D" w:rsidP="003B689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your footprint/</w:t>
            </w:r>
            <w:r w:rsidRPr="003B689D">
              <w:rPr>
                <w:rFonts w:ascii="Tahoma" w:hAnsi="Tahoma" w:cs="Tahoma"/>
              </w:rPr>
              <w:t>handprint using paint</w:t>
            </w:r>
          </w:p>
          <w:p w:rsidR="004E0C80" w:rsidRDefault="004E0C80" w:rsidP="003B689D">
            <w:pPr>
              <w:rPr>
                <w:rFonts w:ascii="Tahoma" w:hAnsi="Tahoma" w:cs="Tahoma"/>
              </w:rPr>
            </w:pPr>
          </w:p>
          <w:p w:rsidR="004E0C80" w:rsidRDefault="005864BE" w:rsidP="003B689D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125022" cy="828675"/>
                  <wp:effectExtent l="0" t="0" r="0" b="0"/>
                  <wp:docPr id="10" name="Picture 10" descr="Image result for paint footpr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paint footpr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22" cy="83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C80" w:rsidRPr="00357884" w:rsidRDefault="004E0C80" w:rsidP="003B689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3B0F8D" w:rsidRDefault="00344BF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Visit the beach (English – Summer Term)</w:t>
            </w:r>
          </w:p>
          <w:p w:rsidR="005864BE" w:rsidRDefault="005864BE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123825</wp:posOffset>
                  </wp:positionV>
                  <wp:extent cx="971220" cy="800100"/>
                  <wp:effectExtent l="0" t="0" r="635" b="0"/>
                  <wp:wrapNone/>
                  <wp:docPr id="14" name="Picture 1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64BE" w:rsidRDefault="005864BE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864BE" w:rsidRDefault="00C746F5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Go on public transport </w:t>
            </w:r>
          </w:p>
          <w:p w:rsidR="005864BE" w:rsidRDefault="00C746F5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(London’s Calling)</w:t>
            </w:r>
          </w:p>
          <w:p w:rsidR="005864BE" w:rsidRDefault="005864BE" w:rsidP="00357884">
            <w:pPr>
              <w:rPr>
                <w:rFonts w:ascii="Tahoma" w:hAnsi="Tahoma" w:cs="Tahoma"/>
              </w:rPr>
            </w:pPr>
          </w:p>
          <w:p w:rsidR="005864BE" w:rsidRDefault="005864BE" w:rsidP="00357884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676A4131" wp14:editId="7253DC46">
                  <wp:extent cx="1395520" cy="895280"/>
                  <wp:effectExtent l="0" t="0" r="0" b="635"/>
                  <wp:docPr id="16" name="Picture 16" descr="Image result for district line train 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district line train 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02" cy="91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F8D" w:rsidRPr="00357884" w:rsidRDefault="00C746F5" w:rsidP="005864B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199" w:type="dxa"/>
          </w:tcPr>
          <w:p w:rsidR="00303AE7" w:rsidRDefault="00AC496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a puppet show</w:t>
            </w:r>
          </w:p>
          <w:p w:rsidR="003B0F8D" w:rsidRDefault="00AC496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(Tombs and Treasure) </w:t>
            </w:r>
          </w:p>
          <w:p w:rsidR="00303AE7" w:rsidRDefault="00303AE7">
            <w:pPr>
              <w:rPr>
                <w:rFonts w:ascii="Tahoma" w:hAnsi="Tahoma" w:cs="Tahoma"/>
              </w:rPr>
            </w:pPr>
            <w:r w:rsidRPr="00303AE7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 wp14:anchorId="3A0CE25C" wp14:editId="1B54AAC2">
                  <wp:extent cx="1340374" cy="1000125"/>
                  <wp:effectExtent l="0" t="0" r="0" b="0"/>
                  <wp:docPr id="34" name="Picture 34" descr="C:\Users\nlipman.301.PARSLOESPRIMARY\Local Settings\Temporary Internet Files\Content.MSO\182701A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nlipman.301.PARSLOESPRIMARY\Local Settings\Temporary Internet Files\Content.MSO\182701A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38" cy="100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AE7" w:rsidRDefault="00303AE7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3B0F8D" w:rsidRDefault="00FD3D56">
            <w:pPr>
              <w:rPr>
                <w:rFonts w:ascii="Tahoma" w:hAnsi="Tahoma" w:cs="Tahoma"/>
              </w:rPr>
            </w:pPr>
            <w:r w:rsidRPr="00FD3D56">
              <w:rPr>
                <w:rFonts w:ascii="Tahoma" w:hAnsi="Tahoma" w:cs="Tahoma"/>
              </w:rPr>
              <w:t>Read a book with a younger pupil (Reading buddies)</w:t>
            </w:r>
          </w:p>
          <w:p w:rsidR="00FD3D56" w:rsidRDefault="00FD3D56">
            <w:pPr>
              <w:rPr>
                <w:rFonts w:ascii="Tahoma" w:hAnsi="Tahoma" w:cs="Tahoma"/>
              </w:rPr>
            </w:pPr>
          </w:p>
          <w:p w:rsidR="00FD3D56" w:rsidRPr="00357884" w:rsidRDefault="00FD3D56">
            <w:pPr>
              <w:rPr>
                <w:rFonts w:ascii="Tahoma" w:hAnsi="Tahoma" w:cs="Tahoma"/>
              </w:rPr>
            </w:pPr>
            <w:r w:rsidRPr="00FD3D56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161415" cy="892611"/>
                  <wp:effectExtent l="0" t="0" r="635" b="3175"/>
                  <wp:docPr id="54" name="Picture 54" descr="Image result for children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children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17" cy="905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3B0F8D" w:rsidRDefault="003B0F8D" w:rsidP="003B0F8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Build a boat (Raiders and Rulers) </w:t>
            </w:r>
          </w:p>
          <w:p w:rsidR="00B34713" w:rsidRDefault="00B34713" w:rsidP="003B0F8D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61595</wp:posOffset>
                  </wp:positionV>
                  <wp:extent cx="1284111" cy="722312"/>
                  <wp:effectExtent l="0" t="0" r="0" b="1905"/>
                  <wp:wrapNone/>
                  <wp:docPr id="47" name="Picture 47" descr="Image result for build a viking boat year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build a viking boat year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11" cy="72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713" w:rsidRDefault="00B34713" w:rsidP="003B0F8D">
            <w:pPr>
              <w:rPr>
                <w:rFonts w:ascii="Tahoma" w:hAnsi="Tahoma" w:cs="Tahoma"/>
              </w:rPr>
            </w:pPr>
          </w:p>
          <w:p w:rsidR="00C746F5" w:rsidRPr="00357884" w:rsidRDefault="00C746F5" w:rsidP="003B0F8D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B34713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Learn a poem by heart</w:t>
            </w:r>
          </w:p>
          <w:p w:rsidR="003B0F8D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</w:t>
            </w:r>
            <w:r w:rsidR="00632BED">
              <w:rPr>
                <w:rFonts w:ascii="Tahoma" w:hAnsi="Tahoma" w:cs="Tahoma"/>
              </w:rPr>
              <w:t>The Great War</w:t>
            </w:r>
            <w:r>
              <w:rPr>
                <w:rFonts w:ascii="Tahoma" w:hAnsi="Tahoma" w:cs="Tahoma"/>
              </w:rPr>
              <w:t>)</w:t>
            </w:r>
          </w:p>
          <w:p w:rsidR="00B34713" w:rsidRDefault="00B34713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52070</wp:posOffset>
                  </wp:positionV>
                  <wp:extent cx="1299735" cy="888491"/>
                  <wp:effectExtent l="0" t="0" r="0" b="6985"/>
                  <wp:wrapNone/>
                  <wp:docPr id="48" name="Picture 48" descr="Image result for memorise po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memorise po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35" cy="88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</w:tr>
      <w:tr w:rsidR="00303AE7" w:rsidRPr="00357884" w:rsidTr="001F1EE5">
        <w:tc>
          <w:tcPr>
            <w:tcW w:w="2198" w:type="dxa"/>
          </w:tcPr>
          <w:p w:rsidR="003B0F8D" w:rsidRDefault="00CD0D2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Blow bubbles </w:t>
            </w:r>
          </w:p>
          <w:p w:rsidR="004E0C80" w:rsidRDefault="004E0C80">
            <w:pPr>
              <w:rPr>
                <w:rFonts w:ascii="Tahoma" w:hAnsi="Tahoma" w:cs="Tahoma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1A674" wp14:editId="538B9ECF">
                  <wp:extent cx="1141322" cy="762000"/>
                  <wp:effectExtent l="0" t="0" r="1905" b="0"/>
                  <wp:docPr id="19" name="Picture 19" descr="Image result for blow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blow bub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7" cy="76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C80" w:rsidRPr="00357884" w:rsidRDefault="004E0C80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3B0F8D" w:rsidRDefault="003B0F8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5864BE" w:rsidRDefault="003B689D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Be involved with an Art exhibition </w:t>
            </w:r>
          </w:p>
          <w:p w:rsidR="003B0F8D" w:rsidRDefault="003B689D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(If you go down to the woods today)</w:t>
            </w:r>
          </w:p>
          <w:p w:rsidR="005864BE" w:rsidRDefault="005864BE" w:rsidP="00357884">
            <w:pPr>
              <w:rPr>
                <w:rFonts w:ascii="Tahoma" w:hAnsi="Tahoma" w:cs="Tahoma"/>
              </w:rPr>
            </w:pPr>
            <w:r w:rsidRPr="005864BE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390233" cy="925137"/>
                  <wp:effectExtent l="0" t="0" r="635" b="8890"/>
                  <wp:docPr id="18" name="Picture 18" descr="C:\Users\nlipman.301.PARSLOESPRIMARY\Local Settings\Temporary Internet Files\Content.MSO\32127C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lipman.301.PARSLOESPRIMARY\Local Settings\Temporary Internet Files\Content.MSO\32127C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83" cy="93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4BE" w:rsidRPr="00357884" w:rsidRDefault="005864BE" w:rsidP="00357884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3B0F8D" w:rsidRPr="00357884" w:rsidRDefault="003B0F8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3B0F8D" w:rsidRPr="00357884" w:rsidRDefault="003B0F8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C746F5" w:rsidRDefault="00FD3D56">
            <w:pPr>
              <w:rPr>
                <w:rFonts w:ascii="Tahoma" w:hAnsi="Tahoma" w:cs="Tahoma"/>
              </w:rPr>
            </w:pPr>
            <w:r w:rsidRPr="00FD3D56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593725</wp:posOffset>
                  </wp:positionV>
                  <wp:extent cx="1148715" cy="646430"/>
                  <wp:effectExtent l="0" t="0" r="0" b="1270"/>
                  <wp:wrapTight wrapText="bothSides">
                    <wp:wrapPolygon edited="0">
                      <wp:start x="0" y="0"/>
                      <wp:lineTo x="0" y="21006"/>
                      <wp:lineTo x="21134" y="21006"/>
                      <wp:lineTo x="21134" y="0"/>
                      <wp:lineTo x="0" y="0"/>
                    </wp:wrapPolygon>
                  </wp:wrapTight>
                  <wp:docPr id="57" name="Picture 57" descr="Image result for tudor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age result for tudor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02D86">
              <w:rPr>
                <w:rFonts w:ascii="Tahoma" w:hAnsi="Tahoma" w:cs="Tahoma"/>
              </w:rPr>
              <w:t>Learn a new dance (Is that London I see before me?</w:t>
            </w:r>
            <w:r w:rsidR="00C746F5">
              <w:rPr>
                <w:rFonts w:ascii="Tahoma" w:hAnsi="Tahoma" w:cs="Tahoma"/>
              </w:rPr>
              <w:t>)</w:t>
            </w:r>
          </w:p>
          <w:p w:rsidR="00FD3D56" w:rsidRDefault="00FD3D56">
            <w:pPr>
              <w:rPr>
                <w:rFonts w:ascii="Tahoma" w:hAnsi="Tahoma" w:cs="Tahoma"/>
              </w:rPr>
            </w:pPr>
          </w:p>
          <w:p w:rsidR="00FD3D56" w:rsidRDefault="00FD3D56">
            <w:pPr>
              <w:rPr>
                <w:rFonts w:ascii="Tahoma" w:hAnsi="Tahoma" w:cs="Tahoma"/>
              </w:rPr>
            </w:pPr>
          </w:p>
          <w:p w:rsidR="00C746F5" w:rsidRPr="00357884" w:rsidRDefault="00C746F5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B34713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Teach a lesson to the rest of the class</w:t>
            </w:r>
          </w:p>
          <w:p w:rsidR="00B34713" w:rsidRDefault="00B34713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0</wp:posOffset>
                  </wp:positionV>
                  <wp:extent cx="1072515" cy="740496"/>
                  <wp:effectExtent l="0" t="0" r="0" b="2540"/>
                  <wp:wrapNone/>
                  <wp:docPr id="51" name="Picture 51" descr="Image result for child te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mage result for child te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74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0F8D" w:rsidRPr="00357884" w:rsidRDefault="0082340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</w:tr>
      <w:tr w:rsidR="00303AE7" w:rsidRPr="00357884" w:rsidTr="001F1EE5">
        <w:tc>
          <w:tcPr>
            <w:tcW w:w="2198" w:type="dxa"/>
          </w:tcPr>
          <w:p w:rsidR="0013759D" w:rsidRDefault="00B3471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Make a card for someone</w:t>
            </w: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inline distT="0" distB="0" distL="0" distR="0">
                  <wp:extent cx="1030822" cy="971550"/>
                  <wp:effectExtent l="0" t="0" r="0" b="0"/>
                  <wp:docPr id="52" name="Picture 52" descr="Image result for make a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Image result for make a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592" cy="97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:rsidR="0013759D" w:rsidRDefault="0013759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B34713" w:rsidRDefault="00344BF1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Send a postcard/letter to someone </w:t>
            </w:r>
          </w:p>
          <w:p w:rsidR="0013759D" w:rsidRDefault="00344BF1" w:rsidP="00357884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(What a Wonderful World)</w:t>
            </w:r>
          </w:p>
          <w:p w:rsidR="00B34713" w:rsidRDefault="00B34713" w:rsidP="00357884">
            <w:pPr>
              <w:rPr>
                <w:rFonts w:ascii="Tahoma" w:hAnsi="Tahoma" w:cs="Tahoma"/>
              </w:rPr>
            </w:pPr>
            <w:r w:rsidRPr="00B34713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</wp:posOffset>
                  </wp:positionV>
                  <wp:extent cx="1218449" cy="856664"/>
                  <wp:effectExtent l="0" t="0" r="1270" b="635"/>
                  <wp:wrapNone/>
                  <wp:docPr id="53" name="Picture 53" descr="Image result for postcard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Image result for postcard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49" cy="85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34713" w:rsidRDefault="00B34713" w:rsidP="00357884">
            <w:pPr>
              <w:rPr>
                <w:rFonts w:ascii="Tahoma" w:hAnsi="Tahoma" w:cs="Tahoma"/>
              </w:rPr>
            </w:pPr>
          </w:p>
        </w:tc>
        <w:tc>
          <w:tcPr>
            <w:tcW w:w="2199" w:type="dxa"/>
          </w:tcPr>
          <w:p w:rsidR="0013759D" w:rsidRDefault="0013759D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Default="00B34713">
            <w:pPr>
              <w:rPr>
                <w:rFonts w:ascii="Tahoma" w:hAnsi="Tahoma" w:cs="Tahoma"/>
              </w:rPr>
            </w:pPr>
          </w:p>
          <w:p w:rsidR="00B34713" w:rsidRPr="00357884" w:rsidRDefault="00B34713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13759D" w:rsidRPr="00357884" w:rsidRDefault="0013759D">
            <w:pPr>
              <w:rPr>
                <w:rFonts w:ascii="Tahoma" w:hAnsi="Tahoma" w:cs="Tahoma"/>
              </w:rPr>
            </w:pPr>
          </w:p>
        </w:tc>
        <w:tc>
          <w:tcPr>
            <w:tcW w:w="2198" w:type="dxa"/>
          </w:tcPr>
          <w:p w:rsidR="00FD3D56" w:rsidRDefault="00344BF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Sleepover at school (</w:t>
            </w:r>
            <w:r w:rsidR="00BA4484">
              <w:rPr>
                <w:rFonts w:ascii="Tahoma" w:hAnsi="Tahoma" w:cs="Tahoma"/>
              </w:rPr>
              <w:t>Into Africa</w:t>
            </w:r>
            <w:r>
              <w:rPr>
                <w:rFonts w:ascii="Tahoma" w:hAnsi="Tahoma" w:cs="Tahoma"/>
              </w:rPr>
              <w:t>)</w:t>
            </w:r>
          </w:p>
          <w:p w:rsidR="00FD3D56" w:rsidRDefault="00FD3D56">
            <w:pPr>
              <w:rPr>
                <w:rFonts w:ascii="Tahoma" w:hAnsi="Tahoma" w:cs="Tahoma"/>
              </w:rPr>
            </w:pPr>
            <w:r w:rsidRPr="00FD3D56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121285</wp:posOffset>
                  </wp:positionV>
                  <wp:extent cx="1218989" cy="914241"/>
                  <wp:effectExtent l="0" t="0" r="635" b="635"/>
                  <wp:wrapNone/>
                  <wp:docPr id="56" name="Picture 56" descr="Image result for sleepover at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age result for sleepover at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89" cy="9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759D" w:rsidRDefault="00344BF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2199" w:type="dxa"/>
          </w:tcPr>
          <w:p w:rsidR="0013759D" w:rsidRDefault="0013759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Sew on a button</w:t>
            </w:r>
          </w:p>
          <w:p w:rsidR="00FD3D56" w:rsidRDefault="00FD3D56">
            <w:pPr>
              <w:rPr>
                <w:rFonts w:ascii="Tahoma" w:hAnsi="Tahoma" w:cs="Tahoma"/>
              </w:rPr>
            </w:pPr>
            <w:r w:rsidRPr="00FD3D56">
              <w:rPr>
                <w:rFonts w:ascii="Tahoma" w:hAnsi="Tahoma" w:cs="Tahoma"/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80010</wp:posOffset>
                  </wp:positionV>
                  <wp:extent cx="1104900" cy="580073"/>
                  <wp:effectExtent l="0" t="0" r="0" b="0"/>
                  <wp:wrapNone/>
                  <wp:docPr id="55" name="Picture 55" descr="Image result for sew a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age result for sew a but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8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3D56" w:rsidRDefault="00FD3D56">
            <w:pPr>
              <w:rPr>
                <w:rFonts w:ascii="Tahoma" w:hAnsi="Tahoma" w:cs="Tahoma"/>
              </w:rPr>
            </w:pPr>
          </w:p>
          <w:p w:rsidR="0013759D" w:rsidRDefault="0013759D">
            <w:pPr>
              <w:rPr>
                <w:rFonts w:ascii="Tahoma" w:hAnsi="Tahoma" w:cs="Tahoma"/>
              </w:rPr>
            </w:pPr>
          </w:p>
        </w:tc>
      </w:tr>
    </w:tbl>
    <w:p w:rsidR="00603231" w:rsidRPr="00357884" w:rsidRDefault="00603231" w:rsidP="003B689D">
      <w:pPr>
        <w:rPr>
          <w:rFonts w:ascii="Tahoma" w:hAnsi="Tahoma" w:cs="Tahoma"/>
        </w:rPr>
      </w:pPr>
    </w:p>
    <w:sectPr w:rsidR="00603231" w:rsidRPr="00357884" w:rsidSect="006032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231"/>
    <w:rsid w:val="0013759D"/>
    <w:rsid w:val="001F1EE5"/>
    <w:rsid w:val="00301E5D"/>
    <w:rsid w:val="00303AE7"/>
    <w:rsid w:val="00344BF1"/>
    <w:rsid w:val="00357884"/>
    <w:rsid w:val="00363912"/>
    <w:rsid w:val="003B0F8D"/>
    <w:rsid w:val="003B689D"/>
    <w:rsid w:val="004D66DE"/>
    <w:rsid w:val="004E0C80"/>
    <w:rsid w:val="00545BA0"/>
    <w:rsid w:val="005864BE"/>
    <w:rsid w:val="00603231"/>
    <w:rsid w:val="00632BED"/>
    <w:rsid w:val="00823401"/>
    <w:rsid w:val="00AA352A"/>
    <w:rsid w:val="00AA4AB8"/>
    <w:rsid w:val="00AC4965"/>
    <w:rsid w:val="00B1032D"/>
    <w:rsid w:val="00B34713"/>
    <w:rsid w:val="00B80EBB"/>
    <w:rsid w:val="00BA4484"/>
    <w:rsid w:val="00C07E03"/>
    <w:rsid w:val="00C746F5"/>
    <w:rsid w:val="00CD0D24"/>
    <w:rsid w:val="00DA371B"/>
    <w:rsid w:val="00DB7740"/>
    <w:rsid w:val="00E53EFD"/>
    <w:rsid w:val="00F02D86"/>
    <w:rsid w:val="00FD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986F2"/>
  <w15:chartTrackingRefBased/>
  <w15:docId w15:val="{C43B526C-8FBB-434C-BF57-F90E7EB8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3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1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E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F470EF7C</Template>
  <TotalTime>316</TotalTime>
  <Pages>3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Parsloes Primary School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Lipman N</dc:creator>
  <cp:keywords/>
  <dc:description/>
  <cp:lastModifiedBy>Lipman, N</cp:lastModifiedBy>
  <cp:revision>16</cp:revision>
  <cp:lastPrinted>2020-01-14T10:36:00Z</cp:lastPrinted>
  <dcterms:created xsi:type="dcterms:W3CDTF">2020-01-08T13:41:00Z</dcterms:created>
  <dcterms:modified xsi:type="dcterms:W3CDTF">2020-07-17T11:32:00Z</dcterms:modified>
</cp:coreProperties>
</file>